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7CA24" w14:textId="77777777" w:rsidR="003B1540" w:rsidRDefault="00632D2F" w:rsidP="003B1540">
      <w:pPr>
        <w:pStyle w:val="Defaul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97FA0F" wp14:editId="5A3E147C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2654710" cy="762000"/>
            <wp:effectExtent l="0" t="0" r="0" b="0"/>
            <wp:wrapThrough wrapText="bothSides">
              <wp:wrapPolygon edited="0">
                <wp:start x="4031" y="0"/>
                <wp:lineTo x="2790" y="2700"/>
                <wp:lineTo x="3100" y="8640"/>
                <wp:lineTo x="0" y="8640"/>
                <wp:lineTo x="0" y="16200"/>
                <wp:lineTo x="3100" y="17280"/>
                <wp:lineTo x="3100" y="19440"/>
                <wp:lineTo x="4031" y="21060"/>
                <wp:lineTo x="5271" y="21060"/>
                <wp:lineTo x="5891" y="21060"/>
                <wp:lineTo x="6976" y="21060"/>
                <wp:lineTo x="8061" y="18900"/>
                <wp:lineTo x="21393" y="16740"/>
                <wp:lineTo x="21393" y="8640"/>
                <wp:lineTo x="7906" y="8640"/>
                <wp:lineTo x="8371" y="5400"/>
                <wp:lineTo x="8061" y="2160"/>
                <wp:lineTo x="6976" y="0"/>
                <wp:lineTo x="4031" y="0"/>
              </wp:wrapPolygon>
            </wp:wrapThrough>
            <wp:docPr id="20225449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544919" name="Image 20225449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71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29A53" w14:textId="77777777" w:rsidR="003F16BD" w:rsidRDefault="003F16BD" w:rsidP="003B1540">
      <w:pPr>
        <w:pStyle w:val="Default"/>
      </w:pPr>
    </w:p>
    <w:p w14:paraId="7207346C" w14:textId="77777777" w:rsidR="003F16BD" w:rsidRDefault="003F16BD" w:rsidP="003B1540">
      <w:pPr>
        <w:pStyle w:val="Default"/>
      </w:pPr>
    </w:p>
    <w:p w14:paraId="1972FE03" w14:textId="77777777" w:rsidR="003F16BD" w:rsidRDefault="003F16BD" w:rsidP="003B1540">
      <w:pPr>
        <w:pStyle w:val="Default"/>
      </w:pPr>
    </w:p>
    <w:p w14:paraId="6B87666B" w14:textId="77777777" w:rsidR="003F16BD" w:rsidRDefault="003F16BD" w:rsidP="003B1540">
      <w:pPr>
        <w:pStyle w:val="Default"/>
      </w:pPr>
    </w:p>
    <w:p w14:paraId="39AD4BD2" w14:textId="77777777" w:rsidR="003F16BD" w:rsidRDefault="003F16BD" w:rsidP="003B1540">
      <w:pPr>
        <w:pStyle w:val="Default"/>
      </w:pPr>
    </w:p>
    <w:p w14:paraId="484284FD" w14:textId="77777777" w:rsidR="0078110C" w:rsidRPr="0078110C" w:rsidRDefault="0078110C" w:rsidP="0078110C">
      <w:pPr>
        <w:pStyle w:val="NormalWeb"/>
      </w:pPr>
      <w:r>
        <w:t>O</w:t>
      </w:r>
      <w:r w:rsidRPr="0078110C">
        <w:rPr>
          <w:b/>
          <w:bCs/>
        </w:rPr>
        <w:t>bjet : Fête de la Musique – SAMEDI 2</w:t>
      </w:r>
      <w:r w:rsidR="00DA46A3">
        <w:rPr>
          <w:b/>
          <w:bCs/>
        </w:rPr>
        <w:t>0</w:t>
      </w:r>
      <w:r w:rsidRPr="0078110C">
        <w:rPr>
          <w:b/>
          <w:bCs/>
        </w:rPr>
        <w:t xml:space="preserve"> juin 202</w:t>
      </w:r>
      <w:r w:rsidR="00DA46A3">
        <w:rPr>
          <w:b/>
          <w:bCs/>
        </w:rPr>
        <w:t>6</w:t>
      </w:r>
      <w:r w:rsidRPr="0078110C">
        <w:rPr>
          <w:b/>
          <w:bCs/>
        </w:rPr>
        <w:t xml:space="preserve"> à 16h30 - Inscriptions</w:t>
      </w:r>
    </w:p>
    <w:p w14:paraId="3AF4C59D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Madame, Monsieur,</w:t>
      </w:r>
    </w:p>
    <w:p w14:paraId="5B4DDA7F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Dans le cadre de la Fête de la Musique 202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6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, la Municipalité de la Grand’Croix invite les artistes amateurs à participer à sa scène ouverte le samedi 2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0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juin à partir de 16h30. Les inscriptions sont ouvertes jusqu’au 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25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mai 202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6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(inscription obligatoire pour une bonne organisation de l’après-midi/soirée musicale).</w:t>
      </w:r>
    </w:p>
    <w:p w14:paraId="54C41865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Nous vous remercions de retourner cette fiche d’inscription complétée avant le </w:t>
      </w:r>
      <w:r w:rsidR="000640BD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25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mai :</w:t>
      </w:r>
    </w:p>
    <w:p w14:paraId="01E8C7DE" w14:textId="77777777" w:rsidR="0078110C" w:rsidRPr="0078110C" w:rsidRDefault="0078110C" w:rsidP="007811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Soit à l’accueil de la MAIRIE DE LA GRAND’CROIX - 2 Rue Jean Jaurès - 42320 LA GRAND’CROIX</w:t>
      </w:r>
    </w:p>
    <w:p w14:paraId="5A4835B6" w14:textId="77777777" w:rsidR="0078110C" w:rsidRPr="0078110C" w:rsidRDefault="0078110C" w:rsidP="007811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Soit par mail à : accueil@lagrandcroix.fr (En précisant « Fête de la Musique 202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6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» dans l’objet du mail).</w:t>
      </w:r>
    </w:p>
    <w:p w14:paraId="1F416B73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Veuillez agréer, Madame, Monsieur, l’expression de nos meilleures salutations.</w:t>
      </w:r>
    </w:p>
    <w:p w14:paraId="2BC3ED93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Delphine VINCENT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br/>
        <w:t xml:space="preserve">Adjointe au maire en charge de la </w:t>
      </w:r>
      <w:r w:rsidR="000640BD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culture et événementiel</w:t>
      </w:r>
    </w:p>
    <w:p w14:paraId="167DEF3B" w14:textId="77777777" w:rsidR="0078110C" w:rsidRPr="0078110C" w:rsidRDefault="00302AE8" w:rsidP="0078110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pict w14:anchorId="31F92C8B">
          <v:rect id="_x0000_i1025" style="width:0;height:1.5pt" o:hralign="center" o:hrstd="t" o:hr="t" fillcolor="#a0a0a0" stroked="f"/>
        </w:pict>
      </w:r>
    </w:p>
    <w:p w14:paraId="784F6134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Bulletin d’inscription artiste – Fête de la Musique – SAMEDI 2</w:t>
      </w:r>
      <w:r w:rsidR="00DA46A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0</w:t>
      </w: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 xml:space="preserve"> juin 202</w:t>
      </w:r>
      <w:r w:rsidR="00DA46A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6</w:t>
      </w: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 xml:space="preserve"> à 16h30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br/>
        <w:t xml:space="preserve">(A retourner en mairie avant le </w:t>
      </w:r>
      <w:r w:rsidR="00DA46A3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>25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mai)</w:t>
      </w:r>
    </w:p>
    <w:p w14:paraId="1850FFA1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NOM et Prénom contact référent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…………………………………………………….</w:t>
      </w:r>
    </w:p>
    <w:p w14:paraId="766B8127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Date de naissance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……………………………………………………………………..</w:t>
      </w:r>
    </w:p>
    <w:p w14:paraId="1546A1D1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Mail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……………………………………………………………………………………</w:t>
      </w:r>
    </w:p>
    <w:p w14:paraId="51BA9116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Téléphone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……………………………………………………………………………..</w:t>
      </w:r>
    </w:p>
    <w:p w14:paraId="7D5CE1BD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Nom du groupe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…………………………………………………………………………</w:t>
      </w:r>
    </w:p>
    <w:p w14:paraId="6F4D0D50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Style musical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…………………………………………………………………………</w:t>
      </w:r>
    </w:p>
    <w:p w14:paraId="7A04A76D" w14:textId="77777777" w:rsidR="0078110C" w:rsidRPr="0078110C" w:rsidRDefault="0078110C" w:rsidP="007811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</w:pPr>
      <w:r w:rsidRPr="007811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TW"/>
        </w:rPr>
        <w:t>Nombre de musiciens :</w:t>
      </w:r>
      <w:r w:rsidRPr="0078110C">
        <w:rPr>
          <w:rFonts w:ascii="Times New Roman" w:eastAsia="Times New Roman" w:hAnsi="Times New Roman" w:cs="Times New Roman"/>
          <w:kern w:val="0"/>
          <w:sz w:val="24"/>
          <w:szCs w:val="24"/>
          <w:lang w:eastAsia="zh-TW"/>
        </w:rPr>
        <w:t xml:space="preserve"> …………………………………………………………………</w:t>
      </w:r>
    </w:p>
    <w:sectPr w:rsidR="0078110C" w:rsidRPr="0078110C" w:rsidSect="00632D2F">
      <w:pgSz w:w="11906" w:h="16838" w:code="9"/>
      <w:pgMar w:top="56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5858"/>
    <w:multiLevelType w:val="hybridMultilevel"/>
    <w:tmpl w:val="EBEC822E"/>
    <w:lvl w:ilvl="0" w:tplc="DB6A07C4">
      <w:start w:val="1"/>
      <w:numFmt w:val="bullet"/>
      <w:lvlText w:val="r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4571E80"/>
    <w:multiLevelType w:val="hybridMultilevel"/>
    <w:tmpl w:val="5DBC619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922FE"/>
    <w:multiLevelType w:val="hybridMultilevel"/>
    <w:tmpl w:val="75F236BC"/>
    <w:lvl w:ilvl="0" w:tplc="DB6A07C4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110BA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7F74E8D"/>
    <w:multiLevelType w:val="multilevel"/>
    <w:tmpl w:val="90AEF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7332923">
    <w:abstractNumId w:val="0"/>
  </w:num>
  <w:num w:numId="2" w16cid:durableId="1106926454">
    <w:abstractNumId w:val="2"/>
  </w:num>
  <w:num w:numId="3" w16cid:durableId="1491605371">
    <w:abstractNumId w:val="3"/>
  </w:num>
  <w:num w:numId="4" w16cid:durableId="1320958141">
    <w:abstractNumId w:val="1"/>
  </w:num>
  <w:num w:numId="5" w16cid:durableId="1298414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40"/>
    <w:rsid w:val="000640BD"/>
    <w:rsid w:val="00113E34"/>
    <w:rsid w:val="00114150"/>
    <w:rsid w:val="003B1540"/>
    <w:rsid w:val="003F16BD"/>
    <w:rsid w:val="004B2D1C"/>
    <w:rsid w:val="004F249B"/>
    <w:rsid w:val="00632D2F"/>
    <w:rsid w:val="0078110C"/>
    <w:rsid w:val="00813190"/>
    <w:rsid w:val="009168B2"/>
    <w:rsid w:val="00967B6D"/>
    <w:rsid w:val="00991578"/>
    <w:rsid w:val="00B15D50"/>
    <w:rsid w:val="00C714DC"/>
    <w:rsid w:val="00D23DDD"/>
    <w:rsid w:val="00DA46A3"/>
    <w:rsid w:val="00EA2DDC"/>
    <w:rsid w:val="00F1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8F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49B"/>
  </w:style>
  <w:style w:type="paragraph" w:styleId="Titre1">
    <w:name w:val="heading 1"/>
    <w:basedOn w:val="Normal"/>
    <w:next w:val="Normal"/>
    <w:link w:val="Titre1Car"/>
    <w:uiPriority w:val="9"/>
    <w:qFormat/>
    <w:rsid w:val="00EA2DDC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EA2DDC"/>
    <w:pPr>
      <w:numPr>
        <w:ilvl w:val="1"/>
        <w:numId w:val="3"/>
      </w:num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zh-TW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A2DDC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A2DDC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A2DDC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A2DDC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A2DDC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A2DDC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A2DDC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3B15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text-format-content">
    <w:name w:val="text-format-content"/>
    <w:basedOn w:val="Policepardfaut"/>
    <w:rsid w:val="00EA2DDC"/>
  </w:style>
  <w:style w:type="character" w:customStyle="1" w:styleId="-a-86">
    <w:name w:val="-a-86"/>
    <w:basedOn w:val="Policepardfaut"/>
    <w:rsid w:val="00EA2DDC"/>
  </w:style>
  <w:style w:type="character" w:customStyle="1" w:styleId="Titre1Car">
    <w:name w:val="Titre 1 Car"/>
    <w:basedOn w:val="Policepardfaut"/>
    <w:link w:val="Titre1"/>
    <w:uiPriority w:val="9"/>
    <w:rsid w:val="00EA2DD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EA2DDC"/>
    <w:rPr>
      <w:rFonts w:ascii="Times New Roman" w:eastAsia="Times New Roman" w:hAnsi="Times New Roman" w:cs="Times New Roman"/>
      <w:b/>
      <w:bCs/>
      <w:kern w:val="0"/>
      <w:sz w:val="36"/>
      <w:szCs w:val="36"/>
      <w:lang w:eastAsia="zh-TW"/>
    </w:rPr>
  </w:style>
  <w:style w:type="character" w:customStyle="1" w:styleId="Titre3Car">
    <w:name w:val="Titre 3 Car"/>
    <w:basedOn w:val="Policepardfaut"/>
    <w:link w:val="Titre3"/>
    <w:uiPriority w:val="9"/>
    <w:semiHidden/>
    <w:rsid w:val="00EA2DDC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EA2DDC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EA2DD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EA2D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EA2D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A2D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EA2D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EA2DDC"/>
    <w:rPr>
      <w:color w:val="0563C1" w:themeColor="hyperlink"/>
      <w:u w:val="single"/>
    </w:rPr>
  </w:style>
  <w:style w:type="paragraph" w:styleId="Sansinterligne">
    <w:name w:val="No Spacing"/>
    <w:uiPriority w:val="1"/>
    <w:qFormat/>
    <w:rsid w:val="00EA2DDC"/>
    <w:pPr>
      <w:spacing w:after="0" w:line="240" w:lineRule="auto"/>
    </w:pPr>
  </w:style>
  <w:style w:type="character" w:styleId="Accentuation">
    <w:name w:val="Emphasis"/>
    <w:basedOn w:val="Policepardfaut"/>
    <w:uiPriority w:val="20"/>
    <w:qFormat/>
    <w:rsid w:val="00EA2DD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81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TW"/>
    </w:rPr>
  </w:style>
  <w:style w:type="character" w:styleId="lev">
    <w:name w:val="Strong"/>
    <w:basedOn w:val="Policepardfaut"/>
    <w:uiPriority w:val="22"/>
    <w:qFormat/>
    <w:rsid w:val="007811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8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3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bulletin inscription fete de la musique 2026.dotx</Template>
  <TotalTime>8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Delphine Vincent</dc:creator>
  <cp:lastModifiedBy>Carole FAVIER</cp:lastModifiedBy>
  <cp:revision>3</cp:revision>
  <cp:lastPrinted>2024-02-20T07:21:00Z</cp:lastPrinted>
  <dcterms:created xsi:type="dcterms:W3CDTF">2026-04-28T08:24:00Z</dcterms:created>
  <dcterms:modified xsi:type="dcterms:W3CDTF">2026-04-28T08:32:00Z</dcterms:modified>
</cp:coreProperties>
</file>